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1</w:t>
      </w:r>
    </w:p>
    <w:p>
      <w:pPr>
        <w:jc w:val="center"/>
        <w:rPr>
          <w:rFonts w:ascii="方正小标宋简体" w:hAnsi="方正小标宋简体" w:eastAsia="方正小标宋简体" w:cs="Times New Roman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应聘人员信息登记表</w:t>
      </w:r>
    </w:p>
    <w:p>
      <w:pPr>
        <w:spacing w:line="240" w:lineRule="atLeast"/>
        <w:jc w:val="center"/>
        <w:rPr>
          <w:rFonts w:ascii="方正小标宋简体" w:hAnsi="方正小标宋简体" w:eastAsia="方正小标宋简体" w:cs="Times New Roman"/>
          <w:b/>
          <w:bCs/>
          <w:sz w:val="10"/>
          <w:szCs w:val="10"/>
        </w:rPr>
      </w:pPr>
    </w:p>
    <w:tbl>
      <w:tblPr>
        <w:tblStyle w:val="5"/>
        <w:tblW w:w="96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1153"/>
        <w:gridCol w:w="813"/>
        <w:gridCol w:w="174"/>
        <w:gridCol w:w="1124"/>
        <w:gridCol w:w="311"/>
        <w:gridCol w:w="218"/>
        <w:gridCol w:w="646"/>
        <w:gridCol w:w="25"/>
        <w:gridCol w:w="74"/>
        <w:gridCol w:w="985"/>
        <w:gridCol w:w="858"/>
        <w:gridCol w:w="2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0" w:hRule="atLeast"/>
          <w:jc w:val="center"/>
        </w:trPr>
        <w:tc>
          <w:tcPr>
            <w:tcW w:w="9690" w:type="dxa"/>
            <w:gridSpan w:val="1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一、基本资料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88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年 龄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近期一寸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彩色照片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806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年   月    日</w:t>
            </w:r>
          </w:p>
        </w:tc>
        <w:tc>
          <w:tcPr>
            <w:tcW w:w="204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94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8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6381" w:type="dxa"/>
            <w:gridSpan w:val="11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□健康     □良好     □普通      □其它</w:t>
            </w:r>
          </w:p>
        </w:tc>
        <w:tc>
          <w:tcPr>
            <w:tcW w:w="204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2806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现工作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单位及职务</w:t>
            </w:r>
          </w:p>
        </w:tc>
        <w:tc>
          <w:tcPr>
            <w:tcW w:w="35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06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专业技术职称</w:t>
            </w: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" w:hRule="atLeast"/>
          <w:jc w:val="center"/>
        </w:trPr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3575" w:type="dxa"/>
            <w:gridSpan w:val="5"/>
            <w:vMerge w:val="restart"/>
            <w:vAlign w:val="center"/>
          </w:tcPr>
          <w:p>
            <w:pPr>
              <w:ind w:firstLine="120" w:firstLineChars="50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联系地址：</w:t>
            </w:r>
          </w:p>
        </w:tc>
        <w:tc>
          <w:tcPr>
            <w:tcW w:w="96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电 话</w:t>
            </w:r>
          </w:p>
        </w:tc>
        <w:tc>
          <w:tcPr>
            <w:tcW w:w="388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75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手 机</w:t>
            </w:r>
          </w:p>
        </w:tc>
        <w:tc>
          <w:tcPr>
            <w:tcW w:w="388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23" w:type="dxa"/>
            <w:gridSpan w:val="12"/>
            <w:vAlign w:val="center"/>
          </w:tcPr>
          <w:p>
            <w:pPr>
              <w:ind w:firstLine="120" w:firstLineChars="50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户籍地址：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  <w:jc w:val="center"/>
        </w:trPr>
        <w:tc>
          <w:tcPr>
            <w:tcW w:w="1267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23" w:type="dxa"/>
            <w:gridSpan w:val="12"/>
            <w:vAlign w:val="center"/>
          </w:tcPr>
          <w:p>
            <w:pPr>
              <w:ind w:firstLine="120" w:firstLineChars="50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E-mail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  <w:jc w:val="center"/>
        </w:trPr>
        <w:tc>
          <w:tcPr>
            <w:tcW w:w="9690" w:type="dxa"/>
            <w:gridSpan w:val="1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二、教育背景（由最高学历依序排序）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学位/学历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学校名称</w:t>
            </w:r>
          </w:p>
        </w:tc>
        <w:tc>
          <w:tcPr>
            <w:tcW w:w="18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专 业</w:t>
            </w:r>
          </w:p>
        </w:tc>
        <w:tc>
          <w:tcPr>
            <w:tcW w:w="258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学习起止时间</w:t>
            </w: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学制（全日制/在职）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vAlign w:val="center"/>
          </w:tcPr>
          <w:p>
            <w:pPr>
              <w:spacing w:before="4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8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vAlign w:val="center"/>
          </w:tcPr>
          <w:p>
            <w:pPr>
              <w:spacing w:before="4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8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vAlign w:val="center"/>
          </w:tcPr>
          <w:p>
            <w:pPr>
              <w:spacing w:before="4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8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vAlign w:val="center"/>
          </w:tcPr>
          <w:p>
            <w:pPr>
              <w:spacing w:before="4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88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9690" w:type="dxa"/>
            <w:gridSpan w:val="1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三、工作经历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323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工 作 单 位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职 称</w:t>
            </w:r>
          </w:p>
        </w:tc>
        <w:tc>
          <w:tcPr>
            <w:tcW w:w="1274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职 务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主要职责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323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4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323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4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2" w:hRule="atLeast"/>
          <w:jc w:val="center"/>
        </w:trPr>
        <w:tc>
          <w:tcPr>
            <w:tcW w:w="9690" w:type="dxa"/>
            <w:gridSpan w:val="13"/>
          </w:tcPr>
          <w:p>
            <w:pPr>
              <w:ind w:firstLine="120" w:firstLineChars="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四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、简述应聘优势及专长（200字以内）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12" w:hRule="atLeast"/>
          <w:jc w:val="center"/>
        </w:trPr>
        <w:tc>
          <w:tcPr>
            <w:tcW w:w="9690" w:type="dxa"/>
            <w:gridSpan w:val="13"/>
          </w:tcPr>
          <w:p>
            <w:pPr>
              <w:ind w:firstLine="120" w:firstLineChars="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五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、获奖情况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78" w:hRule="atLeast"/>
          <w:jc w:val="center"/>
        </w:trPr>
        <w:tc>
          <w:tcPr>
            <w:tcW w:w="9690" w:type="dxa"/>
            <w:gridSpan w:val="13"/>
          </w:tcPr>
          <w:p>
            <w:pPr>
              <w:ind w:firstLine="120" w:firstLineChars="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六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、基本技能及兴趣爱好</w:t>
            </w:r>
          </w:p>
          <w:p>
            <w:pPr>
              <w:ind w:firstLine="120" w:firstLineChars="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ind w:firstLine="361" w:firstLineChars="1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英语等级 ：                          计算机水平： </w:t>
            </w:r>
          </w:p>
          <w:p>
            <w:pPr>
              <w:ind w:firstLine="120" w:firstLineChars="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ind w:firstLine="361" w:firstLineChars="1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其他技能 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5" w:hRule="atLeast"/>
          <w:jc w:val="center"/>
        </w:trPr>
        <w:tc>
          <w:tcPr>
            <w:tcW w:w="9690" w:type="dxa"/>
            <w:gridSpan w:val="13"/>
          </w:tcPr>
          <w:p>
            <w:pPr>
              <w:spacing w:line="400" w:lineRule="exact"/>
              <w:ind w:firstLine="120" w:firstLineChars="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七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、报名者承诺：</w:t>
            </w:r>
          </w:p>
          <w:p>
            <w:pPr>
              <w:spacing w:line="400" w:lineRule="exact"/>
              <w:ind w:firstLine="241" w:firstLineChars="10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本人保证本表所填写内容真实，如有不实情况，愿意接受处理并记录在个人诚信档案。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                                     应聘者签名：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                                       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31" w:hRule="atLeast"/>
          <w:jc w:val="center"/>
        </w:trPr>
        <w:tc>
          <w:tcPr>
            <w:tcW w:w="9690" w:type="dxa"/>
            <w:gridSpan w:val="13"/>
            <w:vAlign w:val="center"/>
          </w:tcPr>
          <w:p>
            <w:pPr>
              <w:ind w:firstLine="120" w:firstLineChars="50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八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、资格审查意见：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     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        审查人：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                 年    月    日</w:t>
            </w:r>
          </w:p>
        </w:tc>
      </w:tr>
    </w:tbl>
    <w:p>
      <w:pPr>
        <w:rPr>
          <w:rFonts w:hint="default" w:ascii="Times New Roman" w:hAnsi="Times New Roman" w:eastAsia="黑体" w:cs="Times New Roman"/>
          <w:b/>
          <w:bCs/>
          <w:sz w:val="44"/>
          <w:szCs w:val="4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74" w:bottom="1440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- 1 -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50AE"/>
    <w:rsid w:val="000B044F"/>
    <w:rsid w:val="00131C63"/>
    <w:rsid w:val="001A4C5B"/>
    <w:rsid w:val="001E3EA6"/>
    <w:rsid w:val="00260A27"/>
    <w:rsid w:val="00365CB7"/>
    <w:rsid w:val="00447E90"/>
    <w:rsid w:val="0053537A"/>
    <w:rsid w:val="006E35DF"/>
    <w:rsid w:val="00930002"/>
    <w:rsid w:val="009750AE"/>
    <w:rsid w:val="00B238AD"/>
    <w:rsid w:val="00C54BE9"/>
    <w:rsid w:val="00FF439B"/>
    <w:rsid w:val="062D4F14"/>
    <w:rsid w:val="176439C0"/>
    <w:rsid w:val="20CE187F"/>
    <w:rsid w:val="234C4337"/>
    <w:rsid w:val="283F090E"/>
    <w:rsid w:val="2C037A6B"/>
    <w:rsid w:val="2C9B5C74"/>
    <w:rsid w:val="2D806C47"/>
    <w:rsid w:val="31DE6AA2"/>
    <w:rsid w:val="32F56799"/>
    <w:rsid w:val="41097F5B"/>
    <w:rsid w:val="44DD6A5C"/>
    <w:rsid w:val="48BD5712"/>
    <w:rsid w:val="5AE825BC"/>
    <w:rsid w:val="5D4A52D9"/>
    <w:rsid w:val="6209375E"/>
    <w:rsid w:val="669F7C8E"/>
    <w:rsid w:val="6790561F"/>
    <w:rsid w:val="69F5BAF4"/>
    <w:rsid w:val="6C342395"/>
    <w:rsid w:val="701406E0"/>
    <w:rsid w:val="703379DD"/>
    <w:rsid w:val="70A177C4"/>
    <w:rsid w:val="745B2DD1"/>
    <w:rsid w:val="776B25BC"/>
    <w:rsid w:val="77ED21E7"/>
    <w:rsid w:val="78715547"/>
    <w:rsid w:val="788F3A2D"/>
    <w:rsid w:val="7B27D1E8"/>
    <w:rsid w:val="9FFFBDDB"/>
    <w:rsid w:val="D9B30DD9"/>
    <w:rsid w:val="DAFD167C"/>
    <w:rsid w:val="F2FBF977"/>
    <w:rsid w:val="FDF2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page number"/>
    <w:basedOn w:val="7"/>
    <w:qFormat/>
    <w:uiPriority w:val="99"/>
  </w:style>
  <w:style w:type="character" w:customStyle="1" w:styleId="10">
    <w:name w:val="Footer Char"/>
    <w:basedOn w:val="7"/>
    <w:link w:val="2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1">
    <w:name w:val="Header Char"/>
    <w:basedOn w:val="7"/>
    <w:link w:val="3"/>
    <w:semiHidden/>
    <w:qFormat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6</Pages>
  <Words>1462</Words>
  <Characters>1528</Characters>
  <Lines>0</Lines>
  <Paragraphs>0</Paragraphs>
  <TotalTime>12</TotalTime>
  <ScaleCrop>false</ScaleCrop>
  <LinksUpToDate>false</LinksUpToDate>
  <CharactersWithSpaces>1849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2025-03-19T18:13:00Z</dcterms:created>
  <dc:creator>lenovo</dc:creator>
  <cp:lastModifiedBy>Lenovo</cp:lastModifiedBy>
  <cp:lastPrinted>2025-04-19T00:39:00Z</cp:lastPrinted>
  <dcterms:modified xsi:type="dcterms:W3CDTF">2025-04-18T09:08:48Z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KSOTemplateDocerSaveRecord">
    <vt:lpwstr>eyJoZGlkIjoiNDNiZWY4MmQyMmJlYTBiZTNjNDY5MTlhZTBiMWFiNjUifQ==</vt:lpwstr>
  </property>
  <property fmtid="{D5CDD505-2E9C-101B-9397-08002B2CF9AE}" pid="4" name="ICV">
    <vt:lpwstr>6F0F78DC1F724FCCBE27BB8E768B67DB_12</vt:lpwstr>
  </property>
</Properties>
</file>